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85B" w:rsidRPr="00330507" w:rsidRDefault="0012485B" w:rsidP="00330507">
      <w:pPr>
        <w:jc w:val="right"/>
        <w:rPr>
          <w:rFonts w:ascii="Times New Roman" w:hAnsi="Times New Roman"/>
        </w:rPr>
      </w:pPr>
      <w:r w:rsidRPr="00330507">
        <w:rPr>
          <w:rFonts w:ascii="Times New Roman" w:hAnsi="Times New Roman"/>
        </w:rPr>
        <w:t>Директору МБУ ДО</w:t>
      </w:r>
    </w:p>
    <w:p w:rsidR="0012485B" w:rsidRPr="00330507" w:rsidRDefault="0012485B" w:rsidP="00330507">
      <w:pPr>
        <w:jc w:val="right"/>
        <w:rPr>
          <w:rFonts w:ascii="Times New Roman" w:hAnsi="Times New Roman"/>
        </w:rPr>
      </w:pPr>
      <w:r w:rsidRPr="00330507">
        <w:rPr>
          <w:rFonts w:ascii="Times New Roman" w:hAnsi="Times New Roman"/>
        </w:rPr>
        <w:t xml:space="preserve"> «Детская школа искусств»       </w:t>
      </w:r>
    </w:p>
    <w:p w:rsidR="0012485B" w:rsidRPr="00330507" w:rsidRDefault="0012485B" w:rsidP="00330507">
      <w:pPr>
        <w:jc w:val="right"/>
        <w:rPr>
          <w:rFonts w:ascii="Times New Roman" w:hAnsi="Times New Roman"/>
        </w:rPr>
      </w:pPr>
      <w:r w:rsidRPr="00330507">
        <w:rPr>
          <w:rFonts w:ascii="Times New Roman" w:hAnsi="Times New Roman"/>
        </w:rPr>
        <w:t xml:space="preserve">Г.Н.Шамшудиновой </w:t>
      </w:r>
    </w:p>
    <w:p w:rsidR="0012485B" w:rsidRPr="00330507" w:rsidRDefault="0012485B" w:rsidP="00330507">
      <w:pPr>
        <w:jc w:val="right"/>
        <w:rPr>
          <w:rFonts w:ascii="Times New Roman" w:hAnsi="Times New Roman"/>
        </w:rPr>
      </w:pPr>
      <w:r w:rsidRPr="00330507">
        <w:rPr>
          <w:rFonts w:ascii="Times New Roman" w:hAnsi="Times New Roman"/>
        </w:rPr>
        <w:t>Преподавателя сольного пения</w:t>
      </w:r>
    </w:p>
    <w:p w:rsidR="0012485B" w:rsidRPr="00330507" w:rsidRDefault="0012485B" w:rsidP="00330507">
      <w:pPr>
        <w:jc w:val="right"/>
        <w:rPr>
          <w:rFonts w:ascii="Times New Roman" w:hAnsi="Times New Roman"/>
        </w:rPr>
      </w:pPr>
      <w:r w:rsidRPr="00330507">
        <w:rPr>
          <w:rFonts w:ascii="Times New Roman" w:hAnsi="Times New Roman"/>
        </w:rPr>
        <w:t>Гафуровой Миляуши Гусмановны</w:t>
      </w:r>
    </w:p>
    <w:p w:rsidR="0012485B" w:rsidRPr="00330507" w:rsidRDefault="0012485B" w:rsidP="00330507">
      <w:pPr>
        <w:jc w:val="right"/>
        <w:rPr>
          <w:rFonts w:ascii="Times New Roman" w:hAnsi="Times New Roman"/>
        </w:rPr>
      </w:pPr>
    </w:p>
    <w:p w:rsidR="0012485B" w:rsidRPr="00330507" w:rsidRDefault="0012485B" w:rsidP="00330507">
      <w:pPr>
        <w:pStyle w:val="a0"/>
        <w:shd w:val="clear" w:color="auto" w:fill="auto"/>
        <w:ind w:left="142"/>
        <w:jc w:val="center"/>
        <w:rPr>
          <w:sz w:val="24"/>
          <w:szCs w:val="24"/>
          <w:lang w:val="ru-RU"/>
        </w:rPr>
      </w:pPr>
      <w:r w:rsidRPr="00330507">
        <w:rPr>
          <w:sz w:val="24"/>
          <w:szCs w:val="24"/>
          <w:lang w:val="ru-RU"/>
        </w:rPr>
        <w:t>Календарный учебный график проведения занятий с использованием дистанционного обучения</w:t>
      </w:r>
    </w:p>
    <w:p w:rsidR="0012485B" w:rsidRPr="00330507" w:rsidRDefault="0012485B" w:rsidP="00330507">
      <w:pPr>
        <w:jc w:val="center"/>
        <w:rPr>
          <w:rFonts w:ascii="Times New Roman" w:hAnsi="Times New Roman"/>
        </w:rPr>
      </w:pPr>
      <w:r w:rsidRPr="00330507">
        <w:rPr>
          <w:rFonts w:ascii="Times New Roman" w:hAnsi="Times New Roman"/>
        </w:rPr>
        <w:t xml:space="preserve"> </w:t>
      </w:r>
    </w:p>
    <w:tbl>
      <w:tblPr>
        <w:tblW w:w="15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1559"/>
        <w:gridCol w:w="709"/>
        <w:gridCol w:w="708"/>
        <w:gridCol w:w="567"/>
        <w:gridCol w:w="1276"/>
        <w:gridCol w:w="1276"/>
        <w:gridCol w:w="1701"/>
        <w:gridCol w:w="1559"/>
        <w:gridCol w:w="1701"/>
        <w:gridCol w:w="1134"/>
        <w:gridCol w:w="1134"/>
        <w:gridCol w:w="1678"/>
      </w:tblGrid>
      <w:tr w:rsidR="0012485B" w:rsidRPr="00330507" w:rsidTr="00E51329">
        <w:trPr>
          <w:cantSplit/>
          <w:trHeight w:val="1134"/>
        </w:trPr>
        <w:tc>
          <w:tcPr>
            <w:tcW w:w="534" w:type="dxa"/>
          </w:tcPr>
          <w:p w:rsidR="0012485B" w:rsidRPr="00330507" w:rsidRDefault="0012485B" w:rsidP="00330507">
            <w:pPr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№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 xml:space="preserve">ФИО 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педагога</w:t>
            </w:r>
          </w:p>
        </w:tc>
        <w:tc>
          <w:tcPr>
            <w:tcW w:w="709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Отделение</w:t>
            </w:r>
          </w:p>
        </w:tc>
        <w:tc>
          <w:tcPr>
            <w:tcW w:w="708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ФИО учащегося</w:t>
            </w:r>
          </w:p>
        </w:tc>
        <w:tc>
          <w:tcPr>
            <w:tcW w:w="567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Группа/класс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Дата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Время по расписанию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Тема по программе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Тема с учетом корректировки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Что надо сделать учащемуся (изучить, составить, изготовить, упражняться, сделать, видеозапись и др.)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Сроки выполнения работы учащимися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678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Способы обратной связи с учащимися (почта, ватсап, телефон и др.)</w:t>
            </w:r>
          </w:p>
        </w:tc>
      </w:tr>
      <w:tr w:rsidR="0012485B" w:rsidRPr="00330507" w:rsidTr="00330507">
        <w:trPr>
          <w:cantSplit/>
          <w:trHeight w:val="1916"/>
        </w:trPr>
        <w:tc>
          <w:tcPr>
            <w:tcW w:w="534" w:type="dxa"/>
          </w:tcPr>
          <w:p w:rsidR="0012485B" w:rsidRPr="00330507" w:rsidRDefault="0012485B" w:rsidP="00330507">
            <w:pPr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Гафурова Миляуша Гусмановна</w:t>
            </w:r>
          </w:p>
        </w:tc>
        <w:tc>
          <w:tcPr>
            <w:tcW w:w="709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Музыкальное искусство</w:t>
            </w:r>
          </w:p>
        </w:tc>
        <w:tc>
          <w:tcPr>
            <w:tcW w:w="708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Иванова Ларина</w:t>
            </w:r>
          </w:p>
        </w:tc>
        <w:tc>
          <w:tcPr>
            <w:tcW w:w="567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 класс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18.05.20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22.05.20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25.05.20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29.05.20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12.50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13.30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15.35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15.55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15.35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Дыхательные упражнения, распевка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Повторить песню “Прощание”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Изучить песни и сделать видеозаписи занятий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22.05.20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25.05.20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29.05.20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8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Телефон, ватсап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</w:tr>
      <w:tr w:rsidR="0012485B" w:rsidRPr="00330507" w:rsidTr="00E51329">
        <w:trPr>
          <w:cantSplit/>
          <w:trHeight w:val="1134"/>
        </w:trPr>
        <w:tc>
          <w:tcPr>
            <w:tcW w:w="534" w:type="dxa"/>
          </w:tcPr>
          <w:p w:rsidR="0012485B" w:rsidRPr="00330507" w:rsidRDefault="0012485B" w:rsidP="00330507">
            <w:pPr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Гафурова Миляуша Гусмановна</w:t>
            </w:r>
          </w:p>
        </w:tc>
        <w:tc>
          <w:tcPr>
            <w:tcW w:w="709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Музыкальное искусство</w:t>
            </w:r>
          </w:p>
        </w:tc>
        <w:tc>
          <w:tcPr>
            <w:tcW w:w="708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Салахиев Ралиф</w:t>
            </w:r>
          </w:p>
        </w:tc>
        <w:tc>
          <w:tcPr>
            <w:tcW w:w="567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 класс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18.05.20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22.05.20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25.05.20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29.05.20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14.25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15.05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14.25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15.05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14.25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Дыхательная гимнастика, распевка. Чувствовать опору дыхания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Учить песню под фортепиано. Допевать  фразу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Делать видеозаписи пения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22.05.20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25.05.20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29.05.20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 xml:space="preserve">30.05.20 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8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Телефон, ватсап</w:t>
            </w:r>
          </w:p>
        </w:tc>
      </w:tr>
      <w:tr w:rsidR="0012485B" w:rsidRPr="00330507" w:rsidTr="00E51329">
        <w:trPr>
          <w:cantSplit/>
          <w:trHeight w:val="1134"/>
        </w:trPr>
        <w:tc>
          <w:tcPr>
            <w:tcW w:w="534" w:type="dxa"/>
          </w:tcPr>
          <w:p w:rsidR="0012485B" w:rsidRPr="00330507" w:rsidRDefault="0012485B" w:rsidP="00330507">
            <w:pPr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Гафурова Миляуша Гусмановна</w:t>
            </w:r>
          </w:p>
        </w:tc>
        <w:tc>
          <w:tcPr>
            <w:tcW w:w="709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Музыкальное искусство</w:t>
            </w:r>
          </w:p>
        </w:tc>
        <w:tc>
          <w:tcPr>
            <w:tcW w:w="708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Хаммадиева Алия</w:t>
            </w:r>
          </w:p>
        </w:tc>
        <w:tc>
          <w:tcPr>
            <w:tcW w:w="567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 класс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13.05.20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22.05.20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27.05.20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29.05.20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17.20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18.00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15.55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16.15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15.55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16.15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Выучить песню “Гөрләп яшәргә”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Учить мелодию с флешки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Делать видеозаписи занятий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22.05.20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27.05.20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29.05.20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8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Телефон, ватсап</w:t>
            </w:r>
          </w:p>
        </w:tc>
      </w:tr>
      <w:tr w:rsidR="0012485B" w:rsidRPr="00330507" w:rsidTr="00E51329">
        <w:trPr>
          <w:cantSplit/>
          <w:trHeight w:val="1134"/>
        </w:trPr>
        <w:tc>
          <w:tcPr>
            <w:tcW w:w="534" w:type="dxa"/>
          </w:tcPr>
          <w:p w:rsidR="0012485B" w:rsidRPr="00330507" w:rsidRDefault="0012485B" w:rsidP="00330507">
            <w:pPr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4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Гафурова Миляуша Гусмановна</w:t>
            </w:r>
          </w:p>
        </w:tc>
        <w:tc>
          <w:tcPr>
            <w:tcW w:w="709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Музыкальное искусство</w:t>
            </w:r>
          </w:p>
        </w:tc>
        <w:tc>
          <w:tcPr>
            <w:tcW w:w="708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Нургалиева Ралина</w:t>
            </w:r>
          </w:p>
        </w:tc>
        <w:tc>
          <w:tcPr>
            <w:tcW w:w="567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 класс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13.05.20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22.05.20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27.05.20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29.05.20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12.50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13.30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12.50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13.30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12.50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13.30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Дыхательные упражнения, распевка. Учить слова “Аябылбылып”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Прослушать ватсап. Учить слова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Делать видеозаписи занятий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И отправить учителю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22.05.20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27.05.20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29.05.20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8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Телефон, ватсап</w:t>
            </w:r>
          </w:p>
        </w:tc>
      </w:tr>
      <w:tr w:rsidR="0012485B" w:rsidRPr="00330507" w:rsidTr="00E51329">
        <w:trPr>
          <w:cantSplit/>
          <w:trHeight w:val="1134"/>
        </w:trPr>
        <w:tc>
          <w:tcPr>
            <w:tcW w:w="534" w:type="dxa"/>
          </w:tcPr>
          <w:p w:rsidR="0012485B" w:rsidRPr="00330507" w:rsidRDefault="0012485B" w:rsidP="00330507">
            <w:pPr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5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Гафурова Миляуша Гусмановна</w:t>
            </w:r>
          </w:p>
        </w:tc>
        <w:tc>
          <w:tcPr>
            <w:tcW w:w="709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Музыкальное искусство</w:t>
            </w:r>
          </w:p>
        </w:tc>
        <w:tc>
          <w:tcPr>
            <w:tcW w:w="708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Галиуллина Айзиряк</w:t>
            </w:r>
          </w:p>
        </w:tc>
        <w:tc>
          <w:tcPr>
            <w:tcW w:w="567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 класс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13.05.20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18.05.20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25.05.20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27.05.20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15.05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15.45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15.10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15.40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15.10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Дыхательные упражнения, распевка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Пропеть песни под фонограмму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Делать видеозаписи занятий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25.05.20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27.05.20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8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Телефон, ватсап</w:t>
            </w:r>
          </w:p>
        </w:tc>
      </w:tr>
      <w:tr w:rsidR="0012485B" w:rsidRPr="00330507" w:rsidTr="00330507">
        <w:trPr>
          <w:cantSplit/>
          <w:trHeight w:val="1642"/>
        </w:trPr>
        <w:tc>
          <w:tcPr>
            <w:tcW w:w="534" w:type="dxa"/>
          </w:tcPr>
          <w:p w:rsidR="0012485B" w:rsidRPr="00330507" w:rsidRDefault="0012485B" w:rsidP="00330507">
            <w:pPr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6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Гафурова МиляушаГусмановна</w:t>
            </w:r>
          </w:p>
        </w:tc>
        <w:tc>
          <w:tcPr>
            <w:tcW w:w="709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Музыкальное искусство</w:t>
            </w:r>
          </w:p>
        </w:tc>
        <w:tc>
          <w:tcPr>
            <w:tcW w:w="708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Зиннатова Амира</w:t>
            </w:r>
          </w:p>
        </w:tc>
        <w:tc>
          <w:tcPr>
            <w:tcW w:w="567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 класс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18.05.20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22.05.20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25.05.20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29.05.20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18.05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18.45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13.35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14.15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13.35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Дыхательные упражнения, распевка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Учить песню чище интонации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Делать видеозаписи занятий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22.05.20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25.05.20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29.05.20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8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Телефон, ватсап</w:t>
            </w:r>
          </w:p>
        </w:tc>
      </w:tr>
      <w:tr w:rsidR="0012485B" w:rsidRPr="00330507" w:rsidTr="00330507">
        <w:trPr>
          <w:cantSplit/>
          <w:trHeight w:val="1790"/>
        </w:trPr>
        <w:tc>
          <w:tcPr>
            <w:tcW w:w="534" w:type="dxa"/>
          </w:tcPr>
          <w:p w:rsidR="0012485B" w:rsidRPr="00330507" w:rsidRDefault="0012485B" w:rsidP="00330507">
            <w:pPr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7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Гафурова Миляуша Гусмановна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Музыкальное искусство</w:t>
            </w:r>
          </w:p>
        </w:tc>
        <w:tc>
          <w:tcPr>
            <w:tcW w:w="708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Нурдинова Зиля</w:t>
            </w:r>
          </w:p>
        </w:tc>
        <w:tc>
          <w:tcPr>
            <w:tcW w:w="567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4 класс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14.05.20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18.05.20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21.05.20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25.05.20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28.05.20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13.35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14.15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15.10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15.40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15.10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Дыхательные упражнения, распевка. Петь по флешке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Выступление чище интонации. Выучить слова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Делать видеозаписи музыкальных терминов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21.05.20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25.05.20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28.05.20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8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Телефон, ватсап</w:t>
            </w:r>
          </w:p>
        </w:tc>
      </w:tr>
      <w:tr w:rsidR="0012485B" w:rsidRPr="00330507" w:rsidTr="00E51329">
        <w:trPr>
          <w:cantSplit/>
          <w:trHeight w:val="1134"/>
        </w:trPr>
        <w:tc>
          <w:tcPr>
            <w:tcW w:w="534" w:type="dxa"/>
          </w:tcPr>
          <w:p w:rsidR="0012485B" w:rsidRPr="00330507" w:rsidRDefault="0012485B" w:rsidP="00330507">
            <w:pPr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8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Гафурова Миляуша Гусмановна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Музыкальное искусство</w:t>
            </w:r>
          </w:p>
        </w:tc>
        <w:tc>
          <w:tcPr>
            <w:tcW w:w="708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 xml:space="preserve">Гатина Алина </w:t>
            </w:r>
          </w:p>
        </w:tc>
        <w:tc>
          <w:tcPr>
            <w:tcW w:w="567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4 класс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13.05.20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18.05.20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25.05.20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27.05.20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16.35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17.15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15.50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16.30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15.50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Дыхательные упражнения, распевка. Заниматься фонограммой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Следить за дыханием, держать опору. Учить основные музыкальные термины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Делать видеозаписи занятий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25.05.20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27.05.20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8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Телефон, ватсап</w:t>
            </w:r>
          </w:p>
        </w:tc>
      </w:tr>
      <w:tr w:rsidR="0012485B" w:rsidRPr="00330507" w:rsidTr="00E51329">
        <w:trPr>
          <w:cantSplit/>
          <w:trHeight w:val="1134"/>
        </w:trPr>
        <w:tc>
          <w:tcPr>
            <w:tcW w:w="534" w:type="dxa"/>
          </w:tcPr>
          <w:p w:rsidR="0012485B" w:rsidRPr="00330507" w:rsidRDefault="0012485B" w:rsidP="00330507">
            <w:pPr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9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Гафурова Миляуша Гусмановна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Музыкальное искусство</w:t>
            </w:r>
          </w:p>
        </w:tc>
        <w:tc>
          <w:tcPr>
            <w:tcW w:w="708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Камалиева Амиля</w:t>
            </w:r>
          </w:p>
        </w:tc>
        <w:tc>
          <w:tcPr>
            <w:tcW w:w="567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4 класс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14.05.20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16.05.20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21.05.20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23.05.20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28.05.20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12.50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13.30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15.50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16.30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15.50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16.30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Подобрать песню на инструменте. Выучить основные музыкальные термины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Дыхательная гимнастика, распевка. Петь под фонограмму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Делать видеозаписи песен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21.05.20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23.05.20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28.05.20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8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Телефон, ватсап</w:t>
            </w:r>
          </w:p>
        </w:tc>
      </w:tr>
      <w:tr w:rsidR="0012485B" w:rsidRPr="00330507" w:rsidTr="00E51329">
        <w:trPr>
          <w:cantSplit/>
          <w:trHeight w:val="1134"/>
        </w:trPr>
        <w:tc>
          <w:tcPr>
            <w:tcW w:w="534" w:type="dxa"/>
          </w:tcPr>
          <w:p w:rsidR="0012485B" w:rsidRPr="00330507" w:rsidRDefault="0012485B" w:rsidP="00330507">
            <w:pPr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10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Гафурова Миляуша Гусмановна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Музыкальное искусство</w:t>
            </w:r>
          </w:p>
        </w:tc>
        <w:tc>
          <w:tcPr>
            <w:tcW w:w="708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Шайхелов Салават</w:t>
            </w:r>
          </w:p>
        </w:tc>
        <w:tc>
          <w:tcPr>
            <w:tcW w:w="567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4 класс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14.05.20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16.05.20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21.05.20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28.05.20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16.40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17.20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15.10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15.50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15.10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Подобрать песню на инструменте. Выучить мелодию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Дыхательная гимнастика, распевка. Петь под фонограмму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Делать видеозаписи занятий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21.05.20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23.05.20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28.05.20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8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Телефон, ватсап</w:t>
            </w:r>
          </w:p>
        </w:tc>
      </w:tr>
      <w:tr w:rsidR="0012485B" w:rsidRPr="00330507" w:rsidTr="00E51329">
        <w:trPr>
          <w:cantSplit/>
          <w:trHeight w:val="1134"/>
        </w:trPr>
        <w:tc>
          <w:tcPr>
            <w:tcW w:w="534" w:type="dxa"/>
          </w:tcPr>
          <w:p w:rsidR="0012485B" w:rsidRPr="00330507" w:rsidRDefault="0012485B" w:rsidP="00330507">
            <w:pPr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11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Гафурова Миляуша Гусмановна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Музыкальное искусство</w:t>
            </w:r>
          </w:p>
        </w:tc>
        <w:tc>
          <w:tcPr>
            <w:tcW w:w="708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Ахатова Аделя</w:t>
            </w:r>
          </w:p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 класс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14.05.20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16.05.20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21.05.20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23.05.20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28.05.20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15.50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16.30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16.40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17.20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16.40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17.20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Подобрать песню на инструменте. Выучить мелодию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Гимнастика, петь под фонограмму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Делать видеозаписи песен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21.05.20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23.05.20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28.05.20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8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Телефон, ватсап</w:t>
            </w:r>
          </w:p>
        </w:tc>
      </w:tr>
      <w:tr w:rsidR="0012485B" w:rsidRPr="00330507" w:rsidTr="00E51329">
        <w:trPr>
          <w:cantSplit/>
          <w:trHeight w:val="1134"/>
        </w:trPr>
        <w:tc>
          <w:tcPr>
            <w:tcW w:w="534" w:type="dxa"/>
          </w:tcPr>
          <w:p w:rsidR="0012485B" w:rsidRPr="00330507" w:rsidRDefault="0012485B" w:rsidP="00330507">
            <w:pPr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12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Гафурова Миляуша Гусмановна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Музыкальное искусство</w:t>
            </w:r>
          </w:p>
        </w:tc>
        <w:tc>
          <w:tcPr>
            <w:tcW w:w="708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Зарипова Алина</w:t>
            </w:r>
          </w:p>
        </w:tc>
        <w:tc>
          <w:tcPr>
            <w:tcW w:w="567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5 класс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13.05.20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22.05.20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27.05.20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29.05.20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16.40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17.20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16.25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17.05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16.25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17.05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Подобрать песню на инструменте. Выучить основные музыкальные термины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Петь под фонограмму, интонация чище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Делать видеозаписи занятий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22.05.20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27.05.20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29.05.20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8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Телефон, ватсап</w:t>
            </w:r>
          </w:p>
        </w:tc>
      </w:tr>
      <w:tr w:rsidR="0012485B" w:rsidRPr="00330507" w:rsidTr="00E51329">
        <w:trPr>
          <w:cantSplit/>
          <w:trHeight w:val="1134"/>
        </w:trPr>
        <w:tc>
          <w:tcPr>
            <w:tcW w:w="534" w:type="dxa"/>
          </w:tcPr>
          <w:p w:rsidR="0012485B" w:rsidRPr="00330507" w:rsidRDefault="0012485B" w:rsidP="00330507">
            <w:pPr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13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Гафурова Миляуша Гусмановна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Музыкальное искусство</w:t>
            </w:r>
          </w:p>
        </w:tc>
        <w:tc>
          <w:tcPr>
            <w:tcW w:w="708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Абдуллина Алсу</w:t>
            </w:r>
          </w:p>
        </w:tc>
        <w:tc>
          <w:tcPr>
            <w:tcW w:w="567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6 класс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14.05.20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18.05.20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21.05.20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25.05.20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28.05.20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15.55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16.35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13.35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14.15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13.35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Упражнения вокализы. Выучить музыкальные термины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Петь под аккомпанемент фортепиано романс и эстрадные песни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 xml:space="preserve">Делать видеозаписи песен под аккомпанемент 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21.05.20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26.05.20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28.05.20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8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Телефон, ватсап</w:t>
            </w:r>
          </w:p>
        </w:tc>
      </w:tr>
      <w:tr w:rsidR="0012485B" w:rsidRPr="00330507" w:rsidTr="00330507">
        <w:trPr>
          <w:cantSplit/>
          <w:trHeight w:val="1634"/>
        </w:trPr>
        <w:tc>
          <w:tcPr>
            <w:tcW w:w="534" w:type="dxa"/>
          </w:tcPr>
          <w:p w:rsidR="0012485B" w:rsidRPr="00330507" w:rsidRDefault="0012485B" w:rsidP="00330507">
            <w:pPr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14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Гафурова Миляуша Гусмановна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Музыкальное искусство</w:t>
            </w:r>
          </w:p>
        </w:tc>
        <w:tc>
          <w:tcPr>
            <w:tcW w:w="708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Карпова Диана</w:t>
            </w:r>
          </w:p>
        </w:tc>
        <w:tc>
          <w:tcPr>
            <w:tcW w:w="567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6 класс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14.05.20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18.05.20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21.05.20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25.05.20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28.05.20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17.25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18.05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14.20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15.00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14.20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Петь вокализы. Повторение программ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Учить музыкальные термины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Делать видеозаписи занятий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21.05.20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26.05.20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28.05.20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8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Телефон, ватсап</w:t>
            </w:r>
          </w:p>
        </w:tc>
      </w:tr>
      <w:tr w:rsidR="0012485B" w:rsidRPr="00330507" w:rsidTr="00E51329">
        <w:trPr>
          <w:cantSplit/>
          <w:trHeight w:val="1134"/>
        </w:trPr>
        <w:tc>
          <w:tcPr>
            <w:tcW w:w="534" w:type="dxa"/>
          </w:tcPr>
          <w:p w:rsidR="0012485B" w:rsidRPr="00330507" w:rsidRDefault="0012485B" w:rsidP="00330507">
            <w:pPr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Гафурова Миляуша Гусмановна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9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Музыкальное искусство</w:t>
            </w:r>
          </w:p>
        </w:tc>
        <w:tc>
          <w:tcPr>
            <w:tcW w:w="708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Назипова Сафия</w:t>
            </w:r>
          </w:p>
        </w:tc>
        <w:tc>
          <w:tcPr>
            <w:tcW w:w="567" w:type="dxa"/>
            <w:textDirection w:val="btLr"/>
          </w:tcPr>
          <w:p w:rsidR="0012485B" w:rsidRPr="00330507" w:rsidRDefault="0012485B" w:rsidP="00330507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6 класс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13.05.20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16.05.20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23.05.20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27.05.20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</w:tc>
        <w:tc>
          <w:tcPr>
            <w:tcW w:w="1276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13.40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14.20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14.20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15.00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14.20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Петь вокализы. Повторение программ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Выучить музыкальные термины</w:t>
            </w:r>
          </w:p>
        </w:tc>
        <w:tc>
          <w:tcPr>
            <w:tcW w:w="1559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Петь под аккомпанемент фортепиано романс и эстрадные песни</w:t>
            </w:r>
          </w:p>
        </w:tc>
        <w:tc>
          <w:tcPr>
            <w:tcW w:w="1701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Делать видеозаписи занятий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23.05.20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30.05.20</w:t>
            </w:r>
          </w:p>
        </w:tc>
        <w:tc>
          <w:tcPr>
            <w:tcW w:w="1134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78" w:type="dxa"/>
          </w:tcPr>
          <w:p w:rsidR="0012485B" w:rsidRPr="00330507" w:rsidRDefault="0012485B" w:rsidP="00330507">
            <w:pPr>
              <w:jc w:val="center"/>
              <w:rPr>
                <w:rFonts w:ascii="Times New Roman" w:hAnsi="Times New Roman"/>
              </w:rPr>
            </w:pPr>
            <w:r w:rsidRPr="00330507">
              <w:rPr>
                <w:rFonts w:ascii="Times New Roman" w:hAnsi="Times New Roman"/>
              </w:rPr>
              <w:t>Телефон, ватсап</w:t>
            </w:r>
          </w:p>
        </w:tc>
      </w:tr>
    </w:tbl>
    <w:p w:rsidR="0012485B" w:rsidRPr="00330507" w:rsidRDefault="0012485B" w:rsidP="00330507">
      <w:pPr>
        <w:rPr>
          <w:rFonts w:ascii="Times New Roman" w:hAnsi="Times New Roman"/>
          <w:lang w:val="en-US"/>
        </w:rPr>
      </w:pPr>
    </w:p>
    <w:p w:rsidR="0012485B" w:rsidRPr="00330507" w:rsidRDefault="0012485B" w:rsidP="00330507">
      <w:pPr>
        <w:rPr>
          <w:rFonts w:ascii="Times New Roman" w:hAnsi="Times New Roman"/>
          <w:lang w:val="en-US"/>
        </w:rPr>
      </w:pPr>
    </w:p>
    <w:p w:rsidR="0012485B" w:rsidRPr="00330507" w:rsidRDefault="0012485B" w:rsidP="00330507">
      <w:pPr>
        <w:rPr>
          <w:rFonts w:ascii="Times New Roman" w:hAnsi="Times New Roman"/>
          <w:lang w:val="en-US"/>
        </w:rPr>
      </w:pPr>
    </w:p>
    <w:sectPr w:rsidR="0012485B" w:rsidRPr="00330507" w:rsidSect="001A62C1">
      <w:pgSz w:w="1684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4479"/>
    <w:rsid w:val="0012485B"/>
    <w:rsid w:val="001A62C1"/>
    <w:rsid w:val="001D73A1"/>
    <w:rsid w:val="0026750E"/>
    <w:rsid w:val="00330507"/>
    <w:rsid w:val="004E4479"/>
    <w:rsid w:val="005A4F80"/>
    <w:rsid w:val="00636190"/>
    <w:rsid w:val="006B4A47"/>
    <w:rsid w:val="00995FE3"/>
    <w:rsid w:val="00BF6BD5"/>
    <w:rsid w:val="00E51329"/>
    <w:rsid w:val="2CA1A84E"/>
    <w:rsid w:val="3C562EBC"/>
    <w:rsid w:val="55A92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F80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">
    <w:name w:val="Подпись к таблице_"/>
    <w:basedOn w:val="DefaultParagraphFont"/>
    <w:link w:val="a0"/>
    <w:uiPriority w:val="99"/>
    <w:locked/>
    <w:rsid w:val="00636190"/>
    <w:rPr>
      <w:rFonts w:ascii="Times New Roman" w:hAnsi="Times New Roman" w:cs="Times New Roman"/>
      <w:b/>
      <w:bCs/>
      <w:color w:val="2E2E2E"/>
      <w:sz w:val="26"/>
      <w:szCs w:val="26"/>
      <w:shd w:val="clear" w:color="auto" w:fill="FFFFFF"/>
    </w:rPr>
  </w:style>
  <w:style w:type="paragraph" w:customStyle="1" w:styleId="a0">
    <w:name w:val="Подпись к таблице"/>
    <w:basedOn w:val="Normal"/>
    <w:link w:val="a"/>
    <w:uiPriority w:val="99"/>
    <w:rsid w:val="00636190"/>
    <w:pPr>
      <w:widowControl w:val="0"/>
      <w:shd w:val="clear" w:color="auto" w:fill="FFFFFF"/>
    </w:pPr>
    <w:rPr>
      <w:rFonts w:ascii="Times New Roman" w:hAnsi="Times New Roman"/>
      <w:b/>
      <w:bCs/>
      <w:color w:val="2E2E2E"/>
      <w:sz w:val="26"/>
      <w:szCs w:val="2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188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</TotalTime>
  <Pages>4</Pages>
  <Words>863</Words>
  <Characters>4921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User</cp:lastModifiedBy>
  <cp:revision>7</cp:revision>
  <dcterms:created xsi:type="dcterms:W3CDTF">2014-04-25T13:47:00Z</dcterms:created>
  <dcterms:modified xsi:type="dcterms:W3CDTF">2020-05-11T16:39:00Z</dcterms:modified>
</cp:coreProperties>
</file>